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BAA" w:rsidRPr="00D751D3" w:rsidRDefault="00967BAA" w:rsidP="00DB1227">
      <w:pPr>
        <w:contextualSpacing/>
        <w:jc w:val="right"/>
        <w:rPr>
          <w:rFonts w:ascii="ROWEIDE" w:hAnsi="ROWEIDE"/>
          <w:color w:val="00B0F0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3.2pt;margin-top:-55.8pt;width:95.5pt;height:74.4pt;z-index:251658752" filled="f" stroked="f">
            <v:textbox>
              <w:txbxContent>
                <w:p w:rsidR="00967BAA" w:rsidRDefault="00967BAA">
                  <w:pPr>
                    <w:rPr>
                      <w:lang w:val="de-DE"/>
                    </w:rPr>
                  </w:pPr>
                  <w:r>
                    <w:rPr>
                      <w:noProof/>
                    </w:rPr>
                    <w:pict>
                      <v:shape id="Bild 1" o:spid="_x0000_i1027" type="#_x0000_t75" alt="http://www.map.apps.be.ch/pub/output/Administrative_Einteilungen_20140627_102715_993_9e.jpg" style="width:68.25pt;height:62.25pt;visibility:visible">
                        <v:imagedata r:id="rId7" o:title="" cropbottom="3076f" cropleft="7070f" cropright="4553f" chromakey="white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</w:rPr>
        <w:pict>
          <v:shape id="Freeform 5" o:spid="_x0000_s1027" style="position:absolute;left:0;text-align:left;margin-left:-78.1pt;margin-top:-82.8pt;width:704pt;height:396.6pt;z-index:251657728;visibility:visible;mso-wrap-style:square;v-text-anchor:top" coordsize="14080,7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wV4MAA&#10;AADaAAAADwAAAGRycy9kb3ducmV2LnhtbESPQYvCMBSE78L+h/AWvGmqiEjXKCIreF0VxdsjeW3K&#10;Ni+lydauv94IgsdhZr5hluve1aKjNlSeFUzGGQhi7U3FpYLTcTdagAgR2WDtmRT8U4D16mOwxNz4&#10;G/9Qd4ilSBAOOSqwMTa5lEFbchjGviFOXuFbhzHJtpSmxVuCu1pOs2wuHVacFiw2tLWkfw9/TsE5&#10;2OKabQJ+a7rc7fFc6H1XKDX87DdfICL18R1+tfdGwQyeV9INkK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ewV4MAAAADaAAAADwAAAAAAAAAAAAAAAACYAgAAZHJzL2Rvd25y&#10;ZXYueG1sUEsFBgAAAAAEAAQA9QAAAIUDAAAAAA==&#10;" path="m13,7932c,6453,19,2931,12,171,2275,171,10010,,12045,147v2035,147,374,829,176,905c12023,1128,11853,622,10858,600,9863,578,7500,769,6253,919,4931,1100,4079,1285,3373,1500v-706,215,-1162,440,-1408,704c1719,2468,1493,2929,1325,3292,1157,3655,996,4085,893,4380,790,4675,640,5339,573,5591e" fillcolor="#19f" stroked="f">
            <v:fill opacity="36044f" color2="#cfebff" o:opacity2="30801f" angle="45" focus="100%" type="gradient"/>
            <v:path arrowok="t" o:connecttype="custom" o:connectlocs="13,7932;12,171;12045,147;12221,1052;10858,600;6253,919;3373,1500;1965,2204;1325,3292;893,4380;573,5591" o:connectangles="0,0,0,0,0,0,0,0,0,0,0"/>
          </v:shape>
        </w:pict>
      </w:r>
      <w:r>
        <w:rPr>
          <w:noProof/>
        </w:rPr>
        <w:pict>
          <v:shape id="Freeform 4" o:spid="_x0000_s1028" style="position:absolute;left:0;text-align:left;margin-left:-177.3pt;margin-top:-239.15pt;width:594.2pt;height:1131.05pt;z-index:251656704;visibility:visible;mso-wrap-style:square;v-text-anchor:top" coordsize="11884,22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CyGcEA&#10;AADaAAAADwAAAGRycy9kb3ducmV2LnhtbESPzYoCMRCE78K+Q+iFvWlGF0RmjSIuq97EP9hjM2kn&#10;g5POmEQd394Igseiqr6ixtPW1uJKPlSOFfR7GQjiwumKSwX73V93BCJEZI21Y1JwpwDTyUdnjLl2&#10;N97QdRtLkSAcclRgYmxyKUNhyGLouYY4eUfnLcYkfSm1x1uC21oOsmwoLVacFgw2NDdUnLYXqwB3&#10;83Mx43O9/PX/1cWsD2Yx6Cv19dnOfkBEauM7/GqvtIJveF5JN0BO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8AshnBAAAA2gAAAA8AAAAAAAAAAAAAAAAAmAIAAGRycy9kb3du&#10;cmV2LnhtbFBLBQYAAAAABAAEAPUAAACGAwAAAAA=&#10;" path="m10112,19935v313,89,720,619,752,768c10896,20852,11884,21013,10304,20831,8724,20649,2760,22621,1380,19610,,16599,1621,5534,2026,2767,2431,,3463,2930,3808,3007v345,77,478,-37,288,224c3906,3492,2902,3274,2670,4573v-232,1299,-92,4060,34,6450c2830,13413,2848,18591,3424,18911v576,320,2330,503,2682,535e" fillcolor="#ff5050" stroked="f">
            <v:fill color2="#ffdcdc" o:opacity2="29491f" angle="135" focus="100%" type="gradient"/>
            <v:path arrowok="t" o:connecttype="custom" o:connectlocs="10112,19935;10864,20703;10304,20831;1380,19610;2026,2767;3808,3007;4096,3231;2670,4573;2704,11023;3424,18911;6106,19446" o:connectangles="0,0,0,0,0,0,0,0,0,0,0"/>
          </v:shape>
        </w:pict>
      </w:r>
    </w:p>
    <w:p w:rsidR="00967BAA" w:rsidRDefault="00967BAA" w:rsidP="009F75AB"/>
    <w:p w:rsidR="00967BAA" w:rsidRDefault="00967BAA" w:rsidP="00233CAA">
      <w:pPr>
        <w:tabs>
          <w:tab w:val="left" w:pos="1296"/>
          <w:tab w:val="left" w:pos="5670"/>
        </w:tabs>
        <w:ind w:right="141"/>
        <w:contextualSpacing/>
        <w:jc w:val="right"/>
      </w:pPr>
      <w:r>
        <w:tab/>
      </w:r>
      <w:r>
        <w:tab/>
      </w:r>
      <w:r>
        <w:tab/>
      </w:r>
    </w:p>
    <w:p w:rsidR="00967BAA" w:rsidRDefault="00967BAA" w:rsidP="00233CAA">
      <w:pPr>
        <w:tabs>
          <w:tab w:val="left" w:pos="1296"/>
          <w:tab w:val="left" w:pos="6379"/>
        </w:tabs>
        <w:ind w:right="141"/>
        <w:contextualSpacing/>
      </w:pPr>
      <w:r>
        <w:tab/>
      </w:r>
      <w:r>
        <w:tab/>
      </w:r>
    </w:p>
    <w:p w:rsidR="00967BAA" w:rsidRDefault="00967BAA" w:rsidP="00233CAA">
      <w:pPr>
        <w:tabs>
          <w:tab w:val="left" w:pos="1296"/>
          <w:tab w:val="left" w:pos="6379"/>
        </w:tabs>
        <w:ind w:right="141"/>
        <w:contextualSpacing/>
      </w:pPr>
      <w:r>
        <w:tab/>
      </w:r>
      <w:r>
        <w:tab/>
      </w:r>
    </w:p>
    <w:p w:rsidR="00967BAA" w:rsidRPr="00B41C4A" w:rsidRDefault="00967BAA" w:rsidP="0026208F">
      <w:pPr>
        <w:tabs>
          <w:tab w:val="left" w:pos="1296"/>
          <w:tab w:val="left" w:pos="6379"/>
        </w:tabs>
        <w:ind w:right="141"/>
        <w:contextualSpacing/>
        <w:rPr>
          <w:rFonts w:ascii="Calibri Light" w:eastAsia="Dotum" w:hAnsi="Calibri Light"/>
          <w:sz w:val="24"/>
          <w:szCs w:val="24"/>
        </w:rPr>
      </w:pPr>
      <w:r>
        <w:tab/>
      </w:r>
      <w:r>
        <w:tab/>
      </w:r>
    </w:p>
    <w:p w:rsidR="00967BAA" w:rsidRDefault="00967BAA" w:rsidP="00233CAA">
      <w:pPr>
        <w:tabs>
          <w:tab w:val="left" w:pos="1296"/>
          <w:tab w:val="left" w:pos="6379"/>
        </w:tabs>
        <w:ind w:right="141"/>
        <w:contextualSpacing/>
        <w:rPr>
          <w:rFonts w:ascii="Calibri Light" w:eastAsia="Dotum" w:hAnsi="Calibri Light"/>
          <w:color w:val="92D050"/>
          <w:sz w:val="24"/>
          <w:szCs w:val="24"/>
        </w:rPr>
      </w:pPr>
    </w:p>
    <w:p w:rsidR="00967BAA" w:rsidRPr="00E06DB9" w:rsidRDefault="00967BAA" w:rsidP="00233CAA">
      <w:pPr>
        <w:tabs>
          <w:tab w:val="left" w:pos="1296"/>
          <w:tab w:val="left" w:pos="6379"/>
        </w:tabs>
        <w:ind w:right="141"/>
        <w:contextualSpacing/>
        <w:rPr>
          <w:rFonts w:ascii="Calibri Light" w:eastAsia="Dotum" w:hAnsi="Calibri Light"/>
          <w:sz w:val="28"/>
          <w:szCs w:val="28"/>
        </w:rPr>
      </w:pPr>
      <w:r>
        <w:rPr>
          <w:rFonts w:ascii="Calibri Light" w:eastAsia="Dotum" w:hAnsi="Calibri Light"/>
          <w:sz w:val="24"/>
          <w:szCs w:val="24"/>
        </w:rPr>
        <w:tab/>
      </w:r>
      <w:r>
        <w:rPr>
          <w:rFonts w:ascii="Calibri Light" w:eastAsia="Dotum" w:hAnsi="Calibri Light"/>
          <w:sz w:val="24"/>
          <w:szCs w:val="24"/>
        </w:rPr>
        <w:tab/>
      </w:r>
      <w:r>
        <w:rPr>
          <w:rFonts w:ascii="Calibri Light" w:eastAsia="Dotum" w:hAnsi="Calibri Light"/>
          <w:sz w:val="24"/>
          <w:szCs w:val="24"/>
        </w:rPr>
        <w:tab/>
      </w:r>
      <w:r>
        <w:rPr>
          <w:rFonts w:ascii="Calibri Light" w:eastAsia="Dotum" w:hAnsi="Calibri Light"/>
          <w:sz w:val="28"/>
          <w:szCs w:val="28"/>
        </w:rPr>
        <w:t>Bern,</w:t>
      </w:r>
      <w:r w:rsidRPr="00E06DB9">
        <w:rPr>
          <w:rFonts w:ascii="Calibri Light" w:eastAsia="Dotum" w:hAnsi="Calibri Light"/>
          <w:sz w:val="28"/>
          <w:szCs w:val="28"/>
        </w:rPr>
        <w:t xml:space="preserve"> </w:t>
      </w:r>
      <w:r>
        <w:rPr>
          <w:rFonts w:ascii="Calibri Light" w:eastAsia="Dotum" w:hAnsi="Calibri Light"/>
          <w:sz w:val="28"/>
          <w:szCs w:val="28"/>
        </w:rPr>
        <w:t>Mai 2019</w:t>
      </w:r>
    </w:p>
    <w:p w:rsidR="00967BAA" w:rsidRDefault="00967BAA" w:rsidP="00233CAA">
      <w:pPr>
        <w:tabs>
          <w:tab w:val="left" w:pos="1296"/>
          <w:tab w:val="left" w:pos="6379"/>
        </w:tabs>
        <w:ind w:right="141"/>
        <w:contextualSpacing/>
        <w:rPr>
          <w:rFonts w:ascii="Calibri Light" w:eastAsia="Dotum" w:hAnsi="Calibri Light"/>
          <w:sz w:val="24"/>
          <w:szCs w:val="24"/>
        </w:rPr>
      </w:pPr>
    </w:p>
    <w:p w:rsidR="00967BAA" w:rsidRDefault="00967BAA" w:rsidP="00233CAA">
      <w:pPr>
        <w:tabs>
          <w:tab w:val="left" w:pos="1296"/>
          <w:tab w:val="left" w:pos="6379"/>
        </w:tabs>
        <w:ind w:right="141"/>
        <w:contextualSpacing/>
        <w:rPr>
          <w:rFonts w:ascii="ROWEIDE" w:eastAsia="Dotum" w:hAnsi="ROWEIDE"/>
          <w:b/>
          <w:color w:val="C00000"/>
          <w:sz w:val="36"/>
          <w:szCs w:val="36"/>
        </w:rPr>
      </w:pPr>
    </w:p>
    <w:p w:rsidR="00967BAA" w:rsidRPr="0052060A" w:rsidRDefault="00967BAA" w:rsidP="00233CAA">
      <w:pPr>
        <w:tabs>
          <w:tab w:val="left" w:pos="1296"/>
          <w:tab w:val="left" w:pos="6379"/>
        </w:tabs>
        <w:ind w:right="141"/>
        <w:contextualSpacing/>
        <w:rPr>
          <w:rFonts w:ascii="ROWEIDE" w:eastAsia="Dotum" w:hAnsi="ROWEIDE"/>
          <w:b/>
          <w:color w:val="C00000"/>
          <w:sz w:val="36"/>
          <w:szCs w:val="36"/>
        </w:rPr>
      </w:pPr>
      <w:r w:rsidRPr="0052060A">
        <w:rPr>
          <w:rFonts w:ascii="ROWEIDE" w:eastAsia="Dotum" w:hAnsi="ROWEIDE"/>
          <w:b/>
          <w:color w:val="C00000"/>
          <w:sz w:val="36"/>
          <w:szCs w:val="36"/>
        </w:rPr>
        <w:t>Bestellung Adressverzeichnis AnthroBern</w:t>
      </w:r>
    </w:p>
    <w:p w:rsidR="00967BAA" w:rsidRDefault="00967BAA" w:rsidP="00233CAA">
      <w:pPr>
        <w:tabs>
          <w:tab w:val="left" w:pos="1296"/>
          <w:tab w:val="left" w:pos="6379"/>
        </w:tabs>
        <w:ind w:right="141"/>
        <w:contextualSpacing/>
        <w:rPr>
          <w:rFonts w:ascii="Calibri Light" w:eastAsia="Dotum" w:hAnsi="Calibri Light"/>
          <w:sz w:val="32"/>
          <w:szCs w:val="32"/>
        </w:rPr>
      </w:pPr>
    </w:p>
    <w:p w:rsidR="00967BAA" w:rsidRDefault="00967BAA" w:rsidP="00233CAA">
      <w:pPr>
        <w:tabs>
          <w:tab w:val="left" w:pos="1296"/>
          <w:tab w:val="left" w:pos="6379"/>
        </w:tabs>
        <w:ind w:right="141"/>
        <w:contextualSpacing/>
        <w:rPr>
          <w:rFonts w:ascii="Calibri Light" w:eastAsia="Dotum" w:hAnsi="Calibri Light"/>
          <w:sz w:val="32"/>
          <w:szCs w:val="32"/>
        </w:rPr>
      </w:pPr>
      <w:r>
        <w:rPr>
          <w:rFonts w:ascii="Calibri Light" w:eastAsia="Dotum" w:hAnsi="Calibri Light"/>
          <w:sz w:val="32"/>
          <w:szCs w:val="32"/>
        </w:rPr>
        <w:t xml:space="preserve">Ich/wir bestellen hiermit </w:t>
      </w:r>
      <w:r>
        <w:rPr>
          <w:rStyle w:val="PlaceholderText"/>
        </w:rPr>
        <w:t>Anz.</w:t>
      </w:r>
      <w:r>
        <w:rPr>
          <w:rFonts w:ascii="Calibri Light" w:eastAsia="Dotum" w:hAnsi="Calibri Light"/>
          <w:sz w:val="32"/>
          <w:szCs w:val="32"/>
        </w:rPr>
        <w:t xml:space="preserve"> Stk. Adressverzeichnis(se) AnthroBern zum Preis von Fr. 4.- pro Stk. plus Versandkosten.</w:t>
      </w:r>
    </w:p>
    <w:p w:rsidR="00967BAA" w:rsidRDefault="00967BAA" w:rsidP="00233CAA">
      <w:pPr>
        <w:tabs>
          <w:tab w:val="left" w:pos="1296"/>
          <w:tab w:val="left" w:pos="6379"/>
        </w:tabs>
        <w:ind w:right="141"/>
        <w:contextualSpacing/>
        <w:rPr>
          <w:rFonts w:ascii="Calibri Light" w:eastAsia="Dotum" w:hAnsi="Calibri Light"/>
          <w:sz w:val="32"/>
          <w:szCs w:val="32"/>
        </w:rPr>
      </w:pPr>
    </w:p>
    <w:p w:rsidR="00967BAA" w:rsidRDefault="00967BAA" w:rsidP="00233CAA">
      <w:pPr>
        <w:tabs>
          <w:tab w:val="left" w:pos="1296"/>
          <w:tab w:val="left" w:pos="6379"/>
        </w:tabs>
        <w:ind w:right="141"/>
        <w:contextualSpacing/>
        <w:rPr>
          <w:rFonts w:ascii="Calibri Light" w:eastAsia="Dotum" w:hAnsi="Calibri Light"/>
          <w:sz w:val="32"/>
          <w:szCs w:val="32"/>
        </w:rPr>
      </w:pPr>
      <w:r>
        <w:rPr>
          <w:rFonts w:ascii="Calibri Light" w:eastAsia="Dotum" w:hAnsi="Calibri Light"/>
          <w:sz w:val="32"/>
          <w:szCs w:val="32"/>
        </w:rPr>
        <w:t xml:space="preserve">Name:   </w:t>
      </w:r>
      <w:r>
        <w:rPr>
          <w:rStyle w:val="PlaceholderText"/>
        </w:rPr>
        <w:t>Name</w:t>
      </w:r>
    </w:p>
    <w:p w:rsidR="00967BAA" w:rsidRDefault="00967BAA" w:rsidP="00233CAA">
      <w:pPr>
        <w:tabs>
          <w:tab w:val="left" w:pos="1296"/>
          <w:tab w:val="left" w:pos="6379"/>
        </w:tabs>
        <w:ind w:right="141"/>
        <w:contextualSpacing/>
        <w:rPr>
          <w:rFonts w:ascii="Calibri Light" w:eastAsia="Dotum" w:hAnsi="Calibri Light"/>
          <w:sz w:val="32"/>
          <w:szCs w:val="32"/>
        </w:rPr>
      </w:pPr>
      <w:r>
        <w:rPr>
          <w:rFonts w:ascii="Calibri Light" w:eastAsia="Dotum" w:hAnsi="Calibri Light"/>
          <w:sz w:val="32"/>
          <w:szCs w:val="32"/>
        </w:rPr>
        <w:t xml:space="preserve">Vorname:  </w:t>
      </w:r>
      <w:r>
        <w:rPr>
          <w:rStyle w:val="PlaceholderText"/>
        </w:rPr>
        <w:t>Vorname</w:t>
      </w:r>
    </w:p>
    <w:p w:rsidR="00967BAA" w:rsidRDefault="00967BAA" w:rsidP="00233CAA">
      <w:pPr>
        <w:tabs>
          <w:tab w:val="left" w:pos="1296"/>
          <w:tab w:val="left" w:pos="6379"/>
        </w:tabs>
        <w:ind w:right="141"/>
        <w:contextualSpacing/>
        <w:rPr>
          <w:rFonts w:ascii="Calibri Light" w:eastAsia="Dotum" w:hAnsi="Calibri Light"/>
          <w:sz w:val="32"/>
          <w:szCs w:val="32"/>
        </w:rPr>
      </w:pPr>
      <w:r>
        <w:rPr>
          <w:rFonts w:ascii="Calibri Light" w:eastAsia="Dotum" w:hAnsi="Calibri Light"/>
          <w:sz w:val="32"/>
          <w:szCs w:val="32"/>
        </w:rPr>
        <w:t xml:space="preserve">Adresse:  </w:t>
      </w:r>
      <w:r>
        <w:rPr>
          <w:rStyle w:val="PlaceholderText"/>
        </w:rPr>
        <w:t>Adresse eingeben</w:t>
      </w:r>
    </w:p>
    <w:p w:rsidR="00967BAA" w:rsidRDefault="00967BAA" w:rsidP="00233CAA">
      <w:pPr>
        <w:tabs>
          <w:tab w:val="left" w:pos="1296"/>
          <w:tab w:val="left" w:pos="6379"/>
        </w:tabs>
        <w:ind w:right="141"/>
        <w:contextualSpacing/>
        <w:rPr>
          <w:rFonts w:ascii="Calibri Light" w:eastAsia="Dotum" w:hAnsi="Calibri Light"/>
          <w:sz w:val="32"/>
          <w:szCs w:val="32"/>
        </w:rPr>
      </w:pPr>
      <w:r>
        <w:rPr>
          <w:rFonts w:ascii="Calibri Light" w:eastAsia="Dotum" w:hAnsi="Calibri Light"/>
          <w:sz w:val="32"/>
          <w:szCs w:val="32"/>
        </w:rPr>
        <w:t xml:space="preserve">PLZ:   </w:t>
      </w:r>
      <w:r>
        <w:rPr>
          <w:rStyle w:val="PlaceholderText"/>
        </w:rPr>
        <w:t>PLZ</w:t>
      </w:r>
    </w:p>
    <w:p w:rsidR="00967BAA" w:rsidRDefault="00967BAA" w:rsidP="00233CAA">
      <w:pPr>
        <w:tabs>
          <w:tab w:val="left" w:pos="1296"/>
          <w:tab w:val="left" w:pos="6379"/>
        </w:tabs>
        <w:ind w:right="141"/>
        <w:contextualSpacing/>
        <w:rPr>
          <w:rFonts w:ascii="Calibri Light" w:eastAsia="Dotum" w:hAnsi="Calibri Light"/>
          <w:sz w:val="32"/>
          <w:szCs w:val="32"/>
        </w:rPr>
      </w:pPr>
      <w:r>
        <w:rPr>
          <w:rFonts w:ascii="Calibri Light" w:eastAsia="Dotum" w:hAnsi="Calibri Light"/>
          <w:sz w:val="32"/>
          <w:szCs w:val="32"/>
        </w:rPr>
        <w:t xml:space="preserve">Ort:  </w:t>
      </w:r>
      <w:r>
        <w:rPr>
          <w:rStyle w:val="PlaceholderText"/>
        </w:rPr>
        <w:t xml:space="preserve">  Ortschaft </w:t>
      </w:r>
    </w:p>
    <w:p w:rsidR="00967BAA" w:rsidRDefault="00967BAA" w:rsidP="00233CAA">
      <w:pPr>
        <w:tabs>
          <w:tab w:val="left" w:pos="1296"/>
          <w:tab w:val="left" w:pos="6379"/>
        </w:tabs>
        <w:ind w:right="141"/>
        <w:contextualSpacing/>
        <w:rPr>
          <w:rFonts w:ascii="Calibri Light" w:eastAsia="Dotum" w:hAnsi="Calibri Light"/>
          <w:sz w:val="32"/>
          <w:szCs w:val="32"/>
        </w:rPr>
      </w:pPr>
      <w:r>
        <w:rPr>
          <w:rFonts w:ascii="Calibri Light" w:eastAsia="Dotum" w:hAnsi="Calibri Light"/>
          <w:sz w:val="32"/>
          <w:szCs w:val="32"/>
        </w:rPr>
        <w:t xml:space="preserve">Tel:  </w:t>
      </w:r>
      <w:r>
        <w:rPr>
          <w:rStyle w:val="PlaceholderText"/>
        </w:rPr>
        <w:t xml:space="preserve"> Tlf </w:t>
      </w:r>
    </w:p>
    <w:p w:rsidR="00967BAA" w:rsidRDefault="00967BAA" w:rsidP="00233CAA">
      <w:pPr>
        <w:tabs>
          <w:tab w:val="left" w:pos="1296"/>
          <w:tab w:val="left" w:pos="6379"/>
        </w:tabs>
        <w:ind w:right="141"/>
        <w:contextualSpacing/>
        <w:rPr>
          <w:rFonts w:ascii="Calibri Light" w:eastAsia="Dotum" w:hAnsi="Calibri Light"/>
          <w:sz w:val="32"/>
          <w:szCs w:val="32"/>
        </w:rPr>
      </w:pPr>
      <w:bookmarkStart w:id="0" w:name="_GoBack"/>
      <w:bookmarkEnd w:id="0"/>
    </w:p>
    <w:p w:rsidR="00967BAA" w:rsidRDefault="00967BAA" w:rsidP="00233CAA">
      <w:pPr>
        <w:tabs>
          <w:tab w:val="left" w:pos="1296"/>
          <w:tab w:val="left" w:pos="6379"/>
        </w:tabs>
        <w:ind w:right="141"/>
        <w:contextualSpacing/>
        <w:rPr>
          <w:rFonts w:ascii="Calibri Light" w:eastAsia="Dotum" w:hAnsi="Calibri Light"/>
          <w:sz w:val="24"/>
          <w:szCs w:val="24"/>
        </w:rPr>
      </w:pPr>
      <w:r>
        <w:rPr>
          <w:rStyle w:val="PlaceholderText"/>
        </w:rPr>
        <w:t>J/N</w:t>
      </w:r>
      <w:r>
        <w:rPr>
          <w:rFonts w:ascii="Calibri Light" w:eastAsia="Dotum" w:hAnsi="Calibri Light"/>
          <w:sz w:val="32"/>
          <w:szCs w:val="32"/>
        </w:rPr>
        <w:t xml:space="preserve"> </w:t>
      </w:r>
      <w:r>
        <w:rPr>
          <w:rFonts w:ascii="Calibri Light" w:eastAsia="Dotum" w:hAnsi="Calibri Light"/>
          <w:sz w:val="32"/>
          <w:szCs w:val="32"/>
        </w:rPr>
        <w:tab/>
      </w:r>
      <w:r w:rsidRPr="0052060A">
        <w:rPr>
          <w:rFonts w:ascii="Calibri Light" w:eastAsia="Dotum" w:hAnsi="Calibri Light"/>
          <w:sz w:val="24"/>
          <w:szCs w:val="24"/>
        </w:rPr>
        <w:t>Ich/wir möchten die Broschüre(n) zugeschickt bekommen.</w:t>
      </w:r>
    </w:p>
    <w:p w:rsidR="00967BAA" w:rsidRPr="0052060A" w:rsidRDefault="00967BAA" w:rsidP="00233CAA">
      <w:pPr>
        <w:tabs>
          <w:tab w:val="left" w:pos="1296"/>
          <w:tab w:val="left" w:pos="6379"/>
        </w:tabs>
        <w:ind w:right="141"/>
        <w:contextualSpacing/>
        <w:rPr>
          <w:rFonts w:ascii="Calibri Light" w:eastAsia="Dotum" w:hAnsi="Calibri Light"/>
          <w:sz w:val="24"/>
          <w:szCs w:val="24"/>
        </w:rPr>
      </w:pPr>
    </w:p>
    <w:p w:rsidR="00967BAA" w:rsidRDefault="00967BAA" w:rsidP="00233CAA">
      <w:pPr>
        <w:tabs>
          <w:tab w:val="left" w:pos="1296"/>
          <w:tab w:val="left" w:pos="6379"/>
        </w:tabs>
        <w:ind w:right="141"/>
        <w:contextualSpacing/>
        <w:rPr>
          <w:rFonts w:ascii="Calibri Light" w:eastAsia="Dotum" w:hAnsi="Calibri Light"/>
          <w:sz w:val="24"/>
          <w:szCs w:val="24"/>
        </w:rPr>
      </w:pPr>
      <w:r w:rsidRPr="0052060A">
        <w:rPr>
          <w:rStyle w:val="PlaceholderText"/>
          <w:sz w:val="24"/>
          <w:szCs w:val="24"/>
        </w:rPr>
        <w:t>J/N</w:t>
      </w:r>
      <w:r w:rsidRPr="0052060A">
        <w:rPr>
          <w:rFonts w:ascii="Calibri Light" w:eastAsia="Dotum" w:hAnsi="Calibri Light"/>
          <w:sz w:val="24"/>
          <w:szCs w:val="24"/>
        </w:rPr>
        <w:t xml:space="preserve"> </w:t>
      </w:r>
      <w:r>
        <w:rPr>
          <w:rFonts w:ascii="Calibri Light" w:eastAsia="Dotum" w:hAnsi="Calibri Light"/>
          <w:sz w:val="24"/>
          <w:szCs w:val="24"/>
        </w:rPr>
        <w:tab/>
      </w:r>
      <w:r w:rsidRPr="0052060A">
        <w:rPr>
          <w:rFonts w:ascii="Calibri Light" w:eastAsia="Dotum" w:hAnsi="Calibri Light"/>
          <w:sz w:val="24"/>
          <w:szCs w:val="24"/>
        </w:rPr>
        <w:t xml:space="preserve">Ich/wir möchten die Broschüre(n) selber abholen. </w:t>
      </w:r>
    </w:p>
    <w:p w:rsidR="00967BAA" w:rsidRPr="0052060A" w:rsidRDefault="00967BAA" w:rsidP="00233CAA">
      <w:pPr>
        <w:tabs>
          <w:tab w:val="left" w:pos="1296"/>
          <w:tab w:val="left" w:pos="6379"/>
        </w:tabs>
        <w:ind w:right="141"/>
        <w:contextualSpacing/>
        <w:rPr>
          <w:rFonts w:ascii="Calibri Light" w:eastAsia="Dotum" w:hAnsi="Calibri Light"/>
          <w:sz w:val="24"/>
          <w:szCs w:val="24"/>
        </w:rPr>
      </w:pPr>
      <w:r>
        <w:rPr>
          <w:rFonts w:ascii="Calibri Light" w:eastAsia="Dotum" w:hAnsi="Calibri Light"/>
          <w:sz w:val="24"/>
          <w:szCs w:val="24"/>
        </w:rPr>
        <w:tab/>
      </w:r>
      <w:r w:rsidRPr="0052060A">
        <w:rPr>
          <w:rFonts w:ascii="Calibri Light" w:eastAsia="Dotum" w:hAnsi="Calibri Light"/>
          <w:sz w:val="24"/>
          <w:szCs w:val="24"/>
        </w:rPr>
        <w:t xml:space="preserve">Bitte nehmen Sie Kontakt mit uns auf. </w:t>
      </w:r>
    </w:p>
    <w:p w:rsidR="00967BAA" w:rsidRDefault="00967BAA" w:rsidP="00233CAA">
      <w:pPr>
        <w:tabs>
          <w:tab w:val="left" w:pos="1296"/>
          <w:tab w:val="left" w:pos="6379"/>
        </w:tabs>
        <w:ind w:right="141"/>
        <w:contextualSpacing/>
        <w:rPr>
          <w:rFonts w:ascii="Calibri Light" w:eastAsia="Dotum" w:hAnsi="Calibri Light"/>
          <w:sz w:val="32"/>
          <w:szCs w:val="32"/>
        </w:rPr>
      </w:pPr>
    </w:p>
    <w:p w:rsidR="00967BAA" w:rsidRPr="0026208F" w:rsidRDefault="00967BAA" w:rsidP="00233CAA">
      <w:pPr>
        <w:tabs>
          <w:tab w:val="left" w:pos="1296"/>
          <w:tab w:val="left" w:pos="6379"/>
        </w:tabs>
        <w:ind w:right="141"/>
        <w:contextualSpacing/>
        <w:rPr>
          <w:rFonts w:ascii="Calibri Light" w:eastAsia="Dotum" w:hAnsi="Calibri Light"/>
          <w:sz w:val="32"/>
          <w:szCs w:val="32"/>
        </w:rPr>
      </w:pPr>
      <w:r>
        <w:rPr>
          <w:rFonts w:ascii="Calibri Light" w:eastAsia="Dotum" w:hAnsi="Calibri Light"/>
          <w:sz w:val="32"/>
          <w:szCs w:val="32"/>
        </w:rPr>
        <w:t xml:space="preserve">Datum: </w:t>
      </w:r>
      <w:r w:rsidRPr="00A872F9">
        <w:rPr>
          <w:rStyle w:val="PlaceholderText"/>
        </w:rPr>
        <w:t>Klicken</w:t>
      </w:r>
      <w:r>
        <w:rPr>
          <w:rFonts w:ascii="Calibri Light" w:eastAsia="Dotum" w:hAnsi="Calibri Light"/>
          <w:sz w:val="32"/>
          <w:szCs w:val="32"/>
        </w:rPr>
        <w:t xml:space="preserve">              Unterschrift:</w:t>
      </w:r>
      <w:r>
        <w:rPr>
          <w:rStyle w:val="PlaceholderText"/>
        </w:rPr>
        <w:t xml:space="preserve"> </w:t>
      </w:r>
    </w:p>
    <w:p w:rsidR="00967BAA" w:rsidRDefault="00967BAA" w:rsidP="00233CAA">
      <w:pPr>
        <w:tabs>
          <w:tab w:val="left" w:pos="1296"/>
          <w:tab w:val="left" w:pos="6379"/>
        </w:tabs>
        <w:ind w:right="141"/>
        <w:contextualSpacing/>
        <w:rPr>
          <w:rFonts w:ascii="Calibri Light" w:eastAsia="Dotum" w:hAnsi="Calibri Light"/>
          <w:sz w:val="24"/>
          <w:szCs w:val="24"/>
        </w:rPr>
      </w:pPr>
    </w:p>
    <w:p w:rsidR="00967BAA" w:rsidRDefault="00967BAA" w:rsidP="00233CAA">
      <w:pPr>
        <w:tabs>
          <w:tab w:val="left" w:pos="1296"/>
          <w:tab w:val="left" w:pos="6379"/>
        </w:tabs>
        <w:ind w:right="141"/>
        <w:contextualSpacing/>
        <w:rPr>
          <w:rFonts w:ascii="Calibri Light" w:eastAsia="Dotum" w:hAnsi="Calibri Light"/>
          <w:sz w:val="24"/>
          <w:szCs w:val="24"/>
        </w:rPr>
      </w:pPr>
      <w:r>
        <w:rPr>
          <w:rFonts w:ascii="Calibri Light" w:eastAsia="Dotum" w:hAnsi="Calibri Light"/>
          <w:sz w:val="24"/>
          <w:szCs w:val="24"/>
        </w:rPr>
        <w:t xml:space="preserve">Die Bestellung bitte ausdrucken und unterschrieben einsenden an: </w:t>
      </w:r>
    </w:p>
    <w:p w:rsidR="00967BAA" w:rsidRDefault="00967BAA" w:rsidP="00233CAA">
      <w:pPr>
        <w:tabs>
          <w:tab w:val="left" w:pos="1296"/>
          <w:tab w:val="left" w:pos="6379"/>
        </w:tabs>
        <w:ind w:right="141"/>
        <w:contextualSpacing/>
        <w:rPr>
          <w:rFonts w:ascii="Calibri Light" w:eastAsia="Dotum" w:hAnsi="Calibri Light"/>
          <w:sz w:val="24"/>
          <w:szCs w:val="24"/>
        </w:rPr>
      </w:pPr>
    </w:p>
    <w:p w:rsidR="00967BAA" w:rsidRDefault="00967BAA" w:rsidP="00233CAA">
      <w:pPr>
        <w:tabs>
          <w:tab w:val="left" w:pos="1296"/>
          <w:tab w:val="left" w:pos="6379"/>
        </w:tabs>
        <w:ind w:right="141"/>
        <w:contextualSpacing/>
        <w:rPr>
          <w:rFonts w:ascii="Calibri Light" w:eastAsia="Dotum" w:hAnsi="Calibri Light"/>
          <w:b/>
          <w:sz w:val="24"/>
          <w:szCs w:val="24"/>
        </w:rPr>
      </w:pPr>
      <w:r>
        <w:rPr>
          <w:rFonts w:ascii="Calibri Light" w:eastAsia="Dotum" w:hAnsi="Calibri Light"/>
          <w:b/>
          <w:sz w:val="24"/>
          <w:szCs w:val="24"/>
        </w:rPr>
        <w:t>Marlise Maurer</w:t>
      </w:r>
      <w:r w:rsidRPr="00A032EE">
        <w:rPr>
          <w:rFonts w:ascii="Calibri Light" w:eastAsia="Dotum" w:hAnsi="Calibri Light"/>
          <w:b/>
          <w:sz w:val="24"/>
          <w:szCs w:val="24"/>
        </w:rPr>
        <w:t xml:space="preserve">, </w:t>
      </w:r>
      <w:r>
        <w:rPr>
          <w:rFonts w:ascii="Calibri Light" w:eastAsia="Dotum" w:hAnsi="Calibri Light"/>
          <w:b/>
          <w:sz w:val="24"/>
          <w:szCs w:val="24"/>
        </w:rPr>
        <w:t>Ankerstrasse 14</w:t>
      </w:r>
      <w:r w:rsidRPr="00A032EE">
        <w:rPr>
          <w:rFonts w:ascii="Calibri Light" w:eastAsia="Dotum" w:hAnsi="Calibri Light"/>
          <w:b/>
          <w:sz w:val="24"/>
          <w:szCs w:val="24"/>
        </w:rPr>
        <w:t>, 30</w:t>
      </w:r>
      <w:r>
        <w:rPr>
          <w:rFonts w:ascii="Calibri Light" w:eastAsia="Dotum" w:hAnsi="Calibri Light"/>
          <w:b/>
          <w:sz w:val="24"/>
          <w:szCs w:val="24"/>
        </w:rPr>
        <w:t xml:space="preserve">06 </w:t>
      </w:r>
      <w:r w:rsidRPr="00A032EE">
        <w:rPr>
          <w:rFonts w:ascii="Calibri Light" w:eastAsia="Dotum" w:hAnsi="Calibri Light"/>
          <w:b/>
          <w:sz w:val="24"/>
          <w:szCs w:val="24"/>
        </w:rPr>
        <w:t>Bern</w:t>
      </w:r>
    </w:p>
    <w:p w:rsidR="00967BAA" w:rsidRPr="00A032EE" w:rsidRDefault="00967BAA" w:rsidP="00233CAA">
      <w:pPr>
        <w:tabs>
          <w:tab w:val="left" w:pos="1296"/>
          <w:tab w:val="left" w:pos="6379"/>
        </w:tabs>
        <w:ind w:right="141"/>
        <w:contextualSpacing/>
        <w:rPr>
          <w:rFonts w:ascii="Calibri Light" w:eastAsia="Dotum" w:hAnsi="Calibri Light"/>
          <w:b/>
          <w:sz w:val="24"/>
          <w:szCs w:val="24"/>
        </w:rPr>
      </w:pPr>
    </w:p>
    <w:p w:rsidR="00967BAA" w:rsidRPr="00B41C4A" w:rsidRDefault="00967BAA" w:rsidP="00233CAA">
      <w:pPr>
        <w:tabs>
          <w:tab w:val="left" w:pos="1296"/>
          <w:tab w:val="left" w:pos="6379"/>
        </w:tabs>
        <w:ind w:right="141"/>
        <w:contextualSpacing/>
        <w:rPr>
          <w:rFonts w:ascii="Calibri Light" w:eastAsia="Dotum" w:hAnsi="Calibri Light"/>
          <w:sz w:val="24"/>
          <w:szCs w:val="24"/>
        </w:rPr>
      </w:pPr>
      <w:r>
        <w:rPr>
          <w:rFonts w:ascii="Calibri Light" w:eastAsia="Dotum" w:hAnsi="Calibri Light"/>
          <w:sz w:val="24"/>
          <w:szCs w:val="24"/>
        </w:rPr>
        <w:t xml:space="preserve">oder einscannen und per Mail schicken an  </w:t>
      </w:r>
      <w:hyperlink r:id="rId8" w:history="1">
        <w:r w:rsidRPr="00BF2D19">
          <w:rPr>
            <w:rStyle w:val="Hyperlink"/>
            <w:rFonts w:ascii="Calibri Light" w:eastAsia="Dotum" w:hAnsi="Calibri Light"/>
            <w:sz w:val="24"/>
            <w:szCs w:val="24"/>
          </w:rPr>
          <w:t>maurer.orpheus@bluewin.ch</w:t>
        </w:r>
      </w:hyperlink>
    </w:p>
    <w:sectPr w:rsidR="00967BAA" w:rsidRPr="00B41C4A" w:rsidSect="00157AAB">
      <w:headerReference w:type="default" r:id="rId9"/>
      <w:footerReference w:type="default" r:id="rId10"/>
      <w:headerReference w:type="first" r:id="rId11"/>
      <w:footerReference w:type="first" r:id="rId12"/>
      <w:pgSz w:w="11907" w:h="16839" w:code="9"/>
      <w:pgMar w:top="1332" w:right="709" w:bottom="284" w:left="1418" w:header="425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7BAA" w:rsidRDefault="00967BAA" w:rsidP="00381CE9">
      <w:pPr>
        <w:spacing w:after="0" w:line="240" w:lineRule="auto"/>
      </w:pPr>
      <w:r>
        <w:separator/>
      </w:r>
    </w:p>
  </w:endnote>
  <w:endnote w:type="continuationSeparator" w:id="0">
    <w:p w:rsidR="00967BAA" w:rsidRDefault="00967BAA" w:rsidP="00381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otum">
    <w:altName w:val="¥ì¢¬¢¯o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WEIDE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BAA" w:rsidRDefault="00967BAA" w:rsidP="00157AAB">
    <w:pPr>
      <w:tabs>
        <w:tab w:val="left" w:pos="1296"/>
        <w:tab w:val="left" w:pos="1512"/>
        <w:tab w:val="right" w:pos="10065"/>
      </w:tabs>
      <w:ind w:right="-285"/>
      <w:contextualSpacing/>
    </w:pPr>
    <w:r>
      <w:rPr>
        <w:rFonts w:ascii="ROWEIDE" w:hAnsi="ROWEIDE"/>
        <w:b/>
        <w:color w:val="00B0F0"/>
        <w:sz w:val="20"/>
        <w:szCs w:val="20"/>
      </w:rPr>
      <w:tab/>
    </w:r>
    <w:r>
      <w:rPr>
        <w:rFonts w:ascii="ROWEIDE" w:hAnsi="ROWEIDE"/>
        <w:b/>
        <w:color w:val="00B0F0"/>
        <w:sz w:val="20"/>
        <w:szCs w:val="20"/>
      </w:rPr>
      <w:tab/>
    </w:r>
    <w:r>
      <w:rPr>
        <w:rFonts w:ascii="ROWEIDE" w:hAnsi="ROWEIDE"/>
        <w:b/>
        <w:color w:val="00B0F0"/>
        <w:sz w:val="20"/>
        <w:szCs w:val="20"/>
      </w:rPr>
      <w:tab/>
    </w:r>
  </w:p>
  <w:p w:rsidR="00967BAA" w:rsidRDefault="00967BAA" w:rsidP="00DB29DF">
    <w:pPr>
      <w:tabs>
        <w:tab w:val="left" w:pos="1296"/>
        <w:tab w:val="left" w:pos="1512"/>
      </w:tabs>
      <w:ind w:right="-285"/>
      <w:contextualSpacing/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BAA" w:rsidRDefault="00967BAA" w:rsidP="00157AAB">
    <w:pPr>
      <w:tabs>
        <w:tab w:val="left" w:pos="1296"/>
        <w:tab w:val="left" w:pos="1512"/>
      </w:tabs>
      <w:ind w:right="-285"/>
      <w:contextualSpacing/>
      <w:jc w:val="right"/>
      <w:rPr>
        <w:rFonts w:ascii="ROWEIDE" w:hAnsi="ROWEIDE"/>
        <w:color w:val="00B0F0"/>
        <w:sz w:val="20"/>
        <w:szCs w:val="20"/>
        <w:lang w:val="nb-NO"/>
      </w:rPr>
    </w:pPr>
    <w:r>
      <w:rPr>
        <w:rFonts w:ascii="ROWEIDE" w:hAnsi="ROWEIDE"/>
        <w:color w:val="00B0F0"/>
        <w:sz w:val="20"/>
        <w:szCs w:val="20"/>
        <w:lang w:val="nb-NO"/>
      </w:rPr>
      <w:t>c/o Annette Hug</w:t>
    </w:r>
  </w:p>
  <w:p w:rsidR="00967BAA" w:rsidRDefault="00967BAA" w:rsidP="00157AAB">
    <w:pPr>
      <w:tabs>
        <w:tab w:val="left" w:pos="1296"/>
        <w:tab w:val="left" w:pos="1512"/>
      </w:tabs>
      <w:ind w:right="-285"/>
      <w:contextualSpacing/>
      <w:jc w:val="right"/>
      <w:rPr>
        <w:rFonts w:ascii="ROWEIDE" w:hAnsi="ROWEIDE"/>
        <w:color w:val="00B0F0"/>
        <w:sz w:val="20"/>
        <w:szCs w:val="20"/>
        <w:lang w:val="nb-NO"/>
      </w:rPr>
    </w:pPr>
    <w:r>
      <w:rPr>
        <w:rFonts w:ascii="ROWEIDE" w:hAnsi="ROWEIDE"/>
        <w:color w:val="00B0F0"/>
        <w:sz w:val="20"/>
        <w:szCs w:val="20"/>
        <w:lang w:val="nb-NO"/>
      </w:rPr>
      <w:t>Falkenhöheweg 12a, 3012 Bern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7BAA" w:rsidRDefault="00967BAA" w:rsidP="00381CE9">
      <w:pPr>
        <w:spacing w:after="0" w:line="240" w:lineRule="auto"/>
      </w:pPr>
      <w:r>
        <w:separator/>
      </w:r>
    </w:p>
  </w:footnote>
  <w:footnote w:type="continuationSeparator" w:id="0">
    <w:p w:rsidR="00967BAA" w:rsidRDefault="00967BAA" w:rsidP="00381C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BAA" w:rsidRDefault="00967BAA" w:rsidP="00381CE9">
    <w:pPr>
      <w:ind w:right="-143"/>
      <w:contextualSpacing/>
      <w:jc w:val="right"/>
      <w:rPr>
        <w:rFonts w:ascii="ROWEIDE" w:hAnsi="ROWEIDE"/>
        <w:color w:val="DC2C49"/>
        <w:sz w:val="16"/>
        <w:szCs w:val="16"/>
      </w:rPr>
    </w:pPr>
  </w:p>
  <w:p w:rsidR="00967BAA" w:rsidRPr="000A4548" w:rsidRDefault="00967BAA" w:rsidP="00BD1FF3">
    <w:pPr>
      <w:ind w:right="-285"/>
      <w:contextualSpacing/>
      <w:jc w:val="right"/>
      <w:rPr>
        <w:rFonts w:ascii="ROWEIDE" w:hAnsi="ROWEIDE"/>
        <w:color w:val="DC2C49"/>
        <w:sz w:val="28"/>
        <w:szCs w:val="28"/>
      </w:rPr>
    </w:pPr>
    <w:r w:rsidRPr="000A4548">
      <w:rPr>
        <w:rFonts w:ascii="ROWEIDE" w:hAnsi="ROWEIDE"/>
        <w:color w:val="DC2C49"/>
        <w:sz w:val="28"/>
        <w:szCs w:val="28"/>
      </w:rPr>
      <w:t>AnthroBern</w:t>
    </w:r>
  </w:p>
  <w:p w:rsidR="00967BAA" w:rsidRPr="00BD1FF3" w:rsidRDefault="00967BAA" w:rsidP="0077748E">
    <w:pPr>
      <w:ind w:right="-285"/>
      <w:contextualSpacing/>
      <w:jc w:val="right"/>
      <w:rPr>
        <w:rFonts w:ascii="ROWEIDE" w:hAnsi="ROWEIDE"/>
        <w:color w:val="DC2C49"/>
        <w:sz w:val="20"/>
        <w:szCs w:val="20"/>
      </w:rPr>
    </w:pPr>
    <w:r>
      <w:rPr>
        <w:rFonts w:ascii="ROWEIDE" w:hAnsi="ROWEIDE"/>
        <w:color w:val="DC2C49"/>
        <w:sz w:val="20"/>
        <w:szCs w:val="20"/>
      </w:rPr>
      <w:t xml:space="preserve">  </w:t>
    </w:r>
  </w:p>
  <w:p w:rsidR="00967BAA" w:rsidRPr="00BD1FF3" w:rsidRDefault="00967BAA" w:rsidP="0077748E">
    <w:pPr>
      <w:ind w:right="-285"/>
      <w:contextualSpacing/>
      <w:jc w:val="right"/>
      <w:rPr>
        <w:rFonts w:ascii="ROWEIDE" w:hAnsi="ROWEIDE"/>
        <w:color w:val="DC2C49"/>
        <w:sz w:val="20"/>
        <w:szCs w:val="20"/>
      </w:rPr>
    </w:pPr>
    <w:r>
      <w:rPr>
        <w:rFonts w:ascii="ROWEIDE" w:hAnsi="ROWEIDE"/>
        <w:color w:val="DC2C49"/>
        <w:sz w:val="20"/>
        <w:szCs w:val="20"/>
      </w:rPr>
      <w:t xml:space="preserve"> </w:t>
    </w:r>
  </w:p>
  <w:p w:rsidR="00967BAA" w:rsidRDefault="00967BA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BAA" w:rsidRPr="000A4548" w:rsidRDefault="00967BAA" w:rsidP="00157AAB">
    <w:pPr>
      <w:ind w:right="-285"/>
      <w:contextualSpacing/>
      <w:jc w:val="right"/>
      <w:rPr>
        <w:rFonts w:ascii="ROWEIDE" w:hAnsi="ROWEIDE"/>
        <w:color w:val="DC2C49"/>
        <w:sz w:val="28"/>
        <w:szCs w:val="28"/>
      </w:rPr>
    </w:pPr>
    <w:r w:rsidRPr="000A4548">
      <w:rPr>
        <w:rFonts w:ascii="ROWEIDE" w:hAnsi="ROWEIDE"/>
        <w:color w:val="DC2C49"/>
        <w:sz w:val="28"/>
        <w:szCs w:val="28"/>
      </w:rPr>
      <w:t>AnthroBern</w:t>
    </w:r>
  </w:p>
  <w:p w:rsidR="00967BAA" w:rsidRDefault="00967BA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9pt" o:bullet="t">
        <v:imagedata r:id="rId1" o:title=""/>
      </v:shape>
    </w:pict>
  </w:numPicBullet>
  <w:abstractNum w:abstractNumId="0">
    <w:nsid w:val="28381C56"/>
    <w:multiLevelType w:val="hybridMultilevel"/>
    <w:tmpl w:val="D6CCD46C"/>
    <w:lvl w:ilvl="0" w:tplc="B1E8BCC2">
      <w:start w:val="3014"/>
      <w:numFmt w:val="bullet"/>
      <w:lvlText w:val="-"/>
      <w:lvlJc w:val="left"/>
      <w:pPr>
        <w:ind w:left="720" w:hanging="360"/>
      </w:pPr>
      <w:rPr>
        <w:rFonts w:ascii="Calibri Light" w:eastAsia="Dotum" w:hAnsi="Calibri Light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DD73C2"/>
    <w:multiLevelType w:val="hybridMultilevel"/>
    <w:tmpl w:val="7612EAFA"/>
    <w:lvl w:ilvl="0" w:tplc="EBEEBFB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7C54"/>
    <w:rsid w:val="000178C5"/>
    <w:rsid w:val="00026B97"/>
    <w:rsid w:val="00055722"/>
    <w:rsid w:val="00064156"/>
    <w:rsid w:val="00096F86"/>
    <w:rsid w:val="000A04A7"/>
    <w:rsid w:val="000A32FF"/>
    <w:rsid w:val="000A4548"/>
    <w:rsid w:val="000B2A6F"/>
    <w:rsid w:val="000C2CE4"/>
    <w:rsid w:val="000C3A81"/>
    <w:rsid w:val="000C4796"/>
    <w:rsid w:val="000E6987"/>
    <w:rsid w:val="00101D7C"/>
    <w:rsid w:val="00130FAC"/>
    <w:rsid w:val="00134193"/>
    <w:rsid w:val="00157AAB"/>
    <w:rsid w:val="00180BC3"/>
    <w:rsid w:val="001C7A4A"/>
    <w:rsid w:val="001E0F4F"/>
    <w:rsid w:val="001E45A7"/>
    <w:rsid w:val="001E568F"/>
    <w:rsid w:val="00202CE4"/>
    <w:rsid w:val="0020719E"/>
    <w:rsid w:val="002274FB"/>
    <w:rsid w:val="00233CAA"/>
    <w:rsid w:val="0024101B"/>
    <w:rsid w:val="002473E9"/>
    <w:rsid w:val="0025269C"/>
    <w:rsid w:val="0026208F"/>
    <w:rsid w:val="00263B25"/>
    <w:rsid w:val="002878A9"/>
    <w:rsid w:val="002C1874"/>
    <w:rsid w:val="002E288B"/>
    <w:rsid w:val="003076A7"/>
    <w:rsid w:val="00314915"/>
    <w:rsid w:val="00341EBB"/>
    <w:rsid w:val="00345DE7"/>
    <w:rsid w:val="00362A74"/>
    <w:rsid w:val="00381CE9"/>
    <w:rsid w:val="003C2044"/>
    <w:rsid w:val="003F31CF"/>
    <w:rsid w:val="0040425D"/>
    <w:rsid w:val="0041027F"/>
    <w:rsid w:val="00420630"/>
    <w:rsid w:val="00437725"/>
    <w:rsid w:val="00456BCD"/>
    <w:rsid w:val="00476A32"/>
    <w:rsid w:val="00496207"/>
    <w:rsid w:val="004C4969"/>
    <w:rsid w:val="004D32F3"/>
    <w:rsid w:val="005021EA"/>
    <w:rsid w:val="0052060A"/>
    <w:rsid w:val="005417B4"/>
    <w:rsid w:val="00562FAB"/>
    <w:rsid w:val="00590DC9"/>
    <w:rsid w:val="00594F54"/>
    <w:rsid w:val="005B1D8B"/>
    <w:rsid w:val="005B69FA"/>
    <w:rsid w:val="005E4BAE"/>
    <w:rsid w:val="005E5086"/>
    <w:rsid w:val="006174F5"/>
    <w:rsid w:val="006246D1"/>
    <w:rsid w:val="006262B5"/>
    <w:rsid w:val="006307BF"/>
    <w:rsid w:val="006662BD"/>
    <w:rsid w:val="00673CE3"/>
    <w:rsid w:val="0068761B"/>
    <w:rsid w:val="006B014B"/>
    <w:rsid w:val="006F6074"/>
    <w:rsid w:val="0072571A"/>
    <w:rsid w:val="00736100"/>
    <w:rsid w:val="0077748E"/>
    <w:rsid w:val="00781F09"/>
    <w:rsid w:val="00782775"/>
    <w:rsid w:val="00797073"/>
    <w:rsid w:val="00797F50"/>
    <w:rsid w:val="007A3DCD"/>
    <w:rsid w:val="007B1044"/>
    <w:rsid w:val="007B34FD"/>
    <w:rsid w:val="007B3B6F"/>
    <w:rsid w:val="007B4530"/>
    <w:rsid w:val="00834934"/>
    <w:rsid w:val="00836305"/>
    <w:rsid w:val="008623DA"/>
    <w:rsid w:val="00863222"/>
    <w:rsid w:val="008841B8"/>
    <w:rsid w:val="008C2E72"/>
    <w:rsid w:val="008E233F"/>
    <w:rsid w:val="00904556"/>
    <w:rsid w:val="00921E44"/>
    <w:rsid w:val="00925684"/>
    <w:rsid w:val="00937089"/>
    <w:rsid w:val="00966FE0"/>
    <w:rsid w:val="00967BAA"/>
    <w:rsid w:val="009A452D"/>
    <w:rsid w:val="009C129D"/>
    <w:rsid w:val="009E4671"/>
    <w:rsid w:val="009F5B7E"/>
    <w:rsid w:val="009F5FAF"/>
    <w:rsid w:val="009F75AB"/>
    <w:rsid w:val="00A032EE"/>
    <w:rsid w:val="00A06D3B"/>
    <w:rsid w:val="00A07AB4"/>
    <w:rsid w:val="00A2245F"/>
    <w:rsid w:val="00A54FC9"/>
    <w:rsid w:val="00A74D97"/>
    <w:rsid w:val="00A8654F"/>
    <w:rsid w:val="00A872F9"/>
    <w:rsid w:val="00A87EEB"/>
    <w:rsid w:val="00AD25DE"/>
    <w:rsid w:val="00AE258F"/>
    <w:rsid w:val="00AF6752"/>
    <w:rsid w:val="00B15856"/>
    <w:rsid w:val="00B2367C"/>
    <w:rsid w:val="00B26D7F"/>
    <w:rsid w:val="00B36272"/>
    <w:rsid w:val="00B373DE"/>
    <w:rsid w:val="00B41C4A"/>
    <w:rsid w:val="00B62F63"/>
    <w:rsid w:val="00B650B9"/>
    <w:rsid w:val="00B8429B"/>
    <w:rsid w:val="00B879A7"/>
    <w:rsid w:val="00BB45F2"/>
    <w:rsid w:val="00BC75B4"/>
    <w:rsid w:val="00BD1FF3"/>
    <w:rsid w:val="00BF2D19"/>
    <w:rsid w:val="00BF4071"/>
    <w:rsid w:val="00C24FAE"/>
    <w:rsid w:val="00C73089"/>
    <w:rsid w:val="00CA4D61"/>
    <w:rsid w:val="00CD32D6"/>
    <w:rsid w:val="00CD404F"/>
    <w:rsid w:val="00CD7C54"/>
    <w:rsid w:val="00CE0B8F"/>
    <w:rsid w:val="00CE202F"/>
    <w:rsid w:val="00D30B8D"/>
    <w:rsid w:val="00D4499F"/>
    <w:rsid w:val="00D500E1"/>
    <w:rsid w:val="00D65502"/>
    <w:rsid w:val="00D751D3"/>
    <w:rsid w:val="00D761C1"/>
    <w:rsid w:val="00D77003"/>
    <w:rsid w:val="00D77C91"/>
    <w:rsid w:val="00DB1227"/>
    <w:rsid w:val="00DB29DF"/>
    <w:rsid w:val="00DB5387"/>
    <w:rsid w:val="00DC0505"/>
    <w:rsid w:val="00E06DB9"/>
    <w:rsid w:val="00E10E31"/>
    <w:rsid w:val="00E32099"/>
    <w:rsid w:val="00E3402A"/>
    <w:rsid w:val="00E52C7D"/>
    <w:rsid w:val="00E55887"/>
    <w:rsid w:val="00E71AEB"/>
    <w:rsid w:val="00E86ABD"/>
    <w:rsid w:val="00EA50C1"/>
    <w:rsid w:val="00EB2102"/>
    <w:rsid w:val="00EB2213"/>
    <w:rsid w:val="00EB257A"/>
    <w:rsid w:val="00EC7D5B"/>
    <w:rsid w:val="00EF6C64"/>
    <w:rsid w:val="00F0019E"/>
    <w:rsid w:val="00F6219E"/>
    <w:rsid w:val="00FA4F95"/>
    <w:rsid w:val="00FA53F0"/>
    <w:rsid w:val="00FC241F"/>
    <w:rsid w:val="00FD5B18"/>
    <w:rsid w:val="00FE455F"/>
    <w:rsid w:val="00FF7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073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B12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2C1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187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381C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81CE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81C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81CE9"/>
    <w:rPr>
      <w:rFonts w:cs="Times New Roman"/>
    </w:rPr>
  </w:style>
  <w:style w:type="character" w:styleId="Hyperlink">
    <w:name w:val="Hyperlink"/>
    <w:basedOn w:val="DefaultParagraphFont"/>
    <w:uiPriority w:val="99"/>
    <w:rsid w:val="0072571A"/>
    <w:rPr>
      <w:rFonts w:cs="Times New Roman"/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rsid w:val="000C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0C4796"/>
    <w:rPr>
      <w:rFonts w:ascii="Courier New" w:hAnsi="Courier New" w:cs="Courier New"/>
      <w:sz w:val="20"/>
      <w:szCs w:val="20"/>
      <w:lang w:eastAsia="de-CH"/>
    </w:rPr>
  </w:style>
  <w:style w:type="character" w:styleId="PlaceholderText">
    <w:name w:val="Placeholder Text"/>
    <w:basedOn w:val="DefaultParagraphFont"/>
    <w:uiPriority w:val="99"/>
    <w:semiHidden/>
    <w:rsid w:val="0040425D"/>
    <w:rPr>
      <w:rFonts w:cs="Times New Roman"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792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urer.orpheus@bluewin.ch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100</Words>
  <Characters>631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</dc:creator>
  <cp:keywords/>
  <dc:description/>
  <cp:lastModifiedBy>Peter M. Born</cp:lastModifiedBy>
  <cp:revision>2</cp:revision>
  <cp:lastPrinted>2014-08-02T14:42:00Z</cp:lastPrinted>
  <dcterms:created xsi:type="dcterms:W3CDTF">2019-06-28T12:29:00Z</dcterms:created>
  <dcterms:modified xsi:type="dcterms:W3CDTF">2019-06-28T12:29:00Z</dcterms:modified>
</cp:coreProperties>
</file>